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52B0C" w14:textId="77777777" w:rsidR="00636581" w:rsidRDefault="00636581" w:rsidP="00DA55B2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03906" wp14:editId="13D3BD55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6480000" cy="79375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79375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2DDEC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588819F" w14:textId="77DFFFC5" w:rsidR="00636581" w:rsidRPr="00B71D1C" w:rsidRDefault="00B71D1C" w:rsidP="00B71D1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71D1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CST-L3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71D1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Tutor Assessment of Group Training Supervision Skill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0390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.05pt;margin-top:-.05pt;width:510.25pt;height:6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" fillcolor="#e77d70" stroked="f" strokeweight=".5pt">
                <v:textbox>
                  <w:txbxContent>
                    <w:p w14:paraId="6682DDEC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588819F" w14:textId="77DFFFC5" w:rsidR="00636581" w:rsidRPr="00B71D1C" w:rsidRDefault="00B71D1C" w:rsidP="00B71D1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71D1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CST-L3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B71D1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Tutor Assessment of Group Training Supervision Skill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15C34" w14:textId="77777777" w:rsidR="00636581" w:rsidRDefault="00636581" w:rsidP="00DA55B2">
      <w:pPr>
        <w:pStyle w:val="DocRefTitlePage"/>
      </w:pPr>
    </w:p>
    <w:p w14:paraId="1E6AFFA6" w14:textId="77777777" w:rsidR="00B261B7" w:rsidRPr="00967F2B" w:rsidRDefault="00B261B7" w:rsidP="00DA55B2">
      <w:pPr>
        <w:pStyle w:val="DocRefTitlePage"/>
      </w:pPr>
    </w:p>
    <w:p w14:paraId="09DE4518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2F0D6FA1" w14:textId="4F85C928" w:rsidR="00C92FC2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33E01847" w14:textId="209EE936" w:rsidR="00946AC5" w:rsidRPr="00946AC5" w:rsidRDefault="00946AC5" w:rsidP="00946AC5">
      <w:pPr>
        <w:spacing w:before="240" w:after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946AC5">
        <w:rPr>
          <w:rFonts w:asciiTheme="minorHAnsi" w:hAnsiTheme="minorHAnsi" w:cstheme="minorHAnsi"/>
          <w:color w:val="3B3838" w:themeColor="background2" w:themeShade="40"/>
        </w:rPr>
        <w:t>Candidate’s name: …………………………………………………………………………………</w:t>
      </w:r>
      <w:r>
        <w:rPr>
          <w:rFonts w:asciiTheme="minorHAnsi" w:hAnsiTheme="minorHAnsi" w:cstheme="minorHAnsi"/>
          <w:color w:val="3B3838" w:themeColor="background2" w:themeShade="40"/>
        </w:rPr>
        <w:t>………….</w:t>
      </w:r>
      <w:r w:rsidRPr="00946AC5">
        <w:rPr>
          <w:rFonts w:asciiTheme="minorHAnsi" w:hAnsiTheme="minorHAnsi" w:cstheme="minorHAnsi"/>
          <w:color w:val="3B3838" w:themeColor="background2" w:themeShade="40"/>
        </w:rPr>
        <w:t>……… Date: ………….........</w:t>
      </w:r>
    </w:p>
    <w:p w14:paraId="37102599" w14:textId="3634FC83" w:rsidR="00946AC5" w:rsidRPr="00946AC5" w:rsidRDefault="00946AC5" w:rsidP="00946AC5">
      <w:pPr>
        <w:spacing w:before="240" w:after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946AC5">
        <w:rPr>
          <w:rFonts w:asciiTheme="minorHAnsi" w:hAnsiTheme="minorHAnsi" w:cstheme="minorHAnsi"/>
          <w:color w:val="3B3838" w:themeColor="background2" w:themeShade="40"/>
        </w:rPr>
        <w:t>Tutor: …………………………………………………………………………………</w:t>
      </w:r>
      <w:r>
        <w:rPr>
          <w:rFonts w:asciiTheme="minorHAnsi" w:hAnsiTheme="minorHAnsi" w:cstheme="minorHAnsi"/>
          <w:color w:val="3B3838" w:themeColor="background2" w:themeShade="40"/>
        </w:rPr>
        <w:t>…….</w:t>
      </w:r>
      <w:r w:rsidRPr="00946AC5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</w:t>
      </w: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46AC5" w:rsidRPr="00946AC5" w14:paraId="0828BE79" w14:textId="77777777" w:rsidTr="00946AC5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17F3534" w14:textId="77777777" w:rsidR="00946AC5" w:rsidRPr="00946AC5" w:rsidRDefault="00946AC5" w:rsidP="00946AC5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46AC5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Feedback on presentation of client work:</w:t>
            </w:r>
          </w:p>
        </w:tc>
      </w:tr>
      <w:tr w:rsidR="00946AC5" w:rsidRPr="00946AC5" w14:paraId="7844BD13" w14:textId="77777777" w:rsidTr="00946AC5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1E1FCC60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4F0487E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119E227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905C230" w14:textId="5AE5C209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51CC5B" w14:textId="4C1986EA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59A045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F7AB58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47504C4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  <w:sz w:val="16"/>
                <w:szCs w:val="16"/>
              </w:rPr>
            </w:pPr>
          </w:p>
        </w:tc>
      </w:tr>
    </w:tbl>
    <w:p w14:paraId="001674FF" w14:textId="77777777" w:rsidR="00946AC5" w:rsidRPr="00946AC5" w:rsidRDefault="00946AC5" w:rsidP="00946AC5">
      <w:pPr>
        <w:rPr>
          <w:rFonts w:asciiTheme="minorHAnsi" w:hAnsiTheme="minorHAnsi" w:cstheme="minorHAnsi"/>
          <w:color w:val="3B3838" w:themeColor="background2" w:themeShade="40"/>
          <w:sz w:val="12"/>
          <w:szCs w:val="12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46AC5" w:rsidRPr="00946AC5" w14:paraId="3C914035" w14:textId="77777777" w:rsidTr="00946AC5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8930E1C" w14:textId="77777777" w:rsidR="00946AC5" w:rsidRPr="00946AC5" w:rsidRDefault="00946AC5" w:rsidP="00946AC5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46AC5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Feedback on supervisee skills:</w:t>
            </w:r>
          </w:p>
        </w:tc>
      </w:tr>
      <w:tr w:rsidR="00946AC5" w:rsidRPr="00946AC5" w14:paraId="386E3915" w14:textId="77777777" w:rsidTr="00946AC5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2B59186F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0B1260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7CC9B42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6CF729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52C4FA" w14:textId="2B6621B4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827B76F" w14:textId="76B4C3E9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FCCB064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C5B5F92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  <w:sz w:val="16"/>
                <w:szCs w:val="16"/>
              </w:rPr>
            </w:pPr>
          </w:p>
        </w:tc>
      </w:tr>
    </w:tbl>
    <w:p w14:paraId="7790BAAF" w14:textId="77777777" w:rsidR="00946AC5" w:rsidRPr="00946AC5" w:rsidRDefault="00946AC5" w:rsidP="00946AC5">
      <w:pPr>
        <w:rPr>
          <w:rFonts w:asciiTheme="minorHAnsi" w:hAnsiTheme="minorHAnsi" w:cstheme="minorHAnsi"/>
          <w:color w:val="3B3838" w:themeColor="background2" w:themeShade="40"/>
          <w:sz w:val="12"/>
          <w:szCs w:val="12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46AC5" w:rsidRPr="00946AC5" w14:paraId="4A0B2C18" w14:textId="77777777" w:rsidTr="00946AC5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0656C689" w14:textId="77777777" w:rsidR="00946AC5" w:rsidRPr="00946AC5" w:rsidRDefault="00946AC5" w:rsidP="00946AC5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46AC5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Feedback on reflective use of supervision:</w:t>
            </w:r>
          </w:p>
        </w:tc>
      </w:tr>
      <w:tr w:rsidR="00946AC5" w:rsidRPr="00946AC5" w14:paraId="27AF158B" w14:textId="77777777" w:rsidTr="00946AC5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29A762A5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802A30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DF2988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494C27" w14:textId="3A97B1CA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88C5478" w14:textId="6A91615F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517B49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FB56D9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3FA523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  <w:sz w:val="16"/>
                <w:szCs w:val="16"/>
              </w:rPr>
            </w:pPr>
          </w:p>
        </w:tc>
      </w:tr>
    </w:tbl>
    <w:p w14:paraId="02DA4992" w14:textId="77777777" w:rsidR="00946AC5" w:rsidRPr="00946AC5" w:rsidRDefault="00946AC5" w:rsidP="00946AC5">
      <w:pPr>
        <w:rPr>
          <w:rFonts w:asciiTheme="minorHAnsi" w:hAnsiTheme="minorHAnsi" w:cstheme="minorHAnsi"/>
          <w:color w:val="3B3838" w:themeColor="background2" w:themeShade="40"/>
          <w:sz w:val="12"/>
          <w:szCs w:val="12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46AC5" w:rsidRPr="00946AC5" w14:paraId="73CB7BD1" w14:textId="77777777" w:rsidTr="00946AC5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0B4511E0" w14:textId="77777777" w:rsidR="00946AC5" w:rsidRPr="00946AC5" w:rsidRDefault="00946AC5" w:rsidP="00946AC5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46AC5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Specific feedback arising from the presentation (related to criteria):</w:t>
            </w:r>
          </w:p>
        </w:tc>
      </w:tr>
      <w:tr w:rsidR="00946AC5" w:rsidRPr="00946AC5" w14:paraId="0823CE63" w14:textId="77777777" w:rsidTr="00946AC5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6059EFA9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54C02EE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0194AD1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62F8DA" w14:textId="0250E286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40ED7AA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  <w:sz w:val="16"/>
                <w:szCs w:val="16"/>
              </w:rPr>
            </w:pPr>
          </w:p>
          <w:p w14:paraId="790D23D0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A82E0AA" w14:textId="77777777" w:rsidR="00B71D1C" w:rsidRPr="00967F2B" w:rsidRDefault="00B71D1C" w:rsidP="00946A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B71D1C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AA834" w14:textId="77777777" w:rsidR="00351FEF" w:rsidRDefault="00351FEF">
      <w:r>
        <w:separator/>
      </w:r>
    </w:p>
    <w:p w14:paraId="1043BB92" w14:textId="77777777" w:rsidR="00351FEF" w:rsidRDefault="00351FEF"/>
    <w:p w14:paraId="117F7A01" w14:textId="77777777" w:rsidR="00351FEF" w:rsidRDefault="00351FEF"/>
  </w:endnote>
  <w:endnote w:type="continuationSeparator" w:id="0">
    <w:p w14:paraId="3598BB67" w14:textId="77777777" w:rsidR="00351FEF" w:rsidRDefault="00351FEF">
      <w:r>
        <w:continuationSeparator/>
      </w:r>
    </w:p>
    <w:p w14:paraId="3F5A236D" w14:textId="77777777" w:rsidR="00351FEF" w:rsidRDefault="00351FEF"/>
    <w:p w14:paraId="000DF19B" w14:textId="77777777" w:rsidR="00351FEF" w:rsidRDefault="00351F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6FF6C8A4-DDDE-4D84-98F6-592EE49726B3}"/>
    <w:embedBold r:id="rId2" w:fontKey="{2F554BFC-F51A-43CC-8361-30E883D281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4C6814-37C7-4CEF-8475-ED360C624944}"/>
    <w:embedBold r:id="rId4" w:fontKey="{19D91671-D20A-41D2-94DD-A94B70516900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F162899A-6E1E-486F-8DBB-22572AEDEDCA}"/>
    <w:embedBold r:id="rId6" w:fontKey="{80DC1EA5-F824-4807-B0DB-F6A7DB67288F}"/>
    <w:embedBoldItalic r:id="rId7" w:fontKey="{4651EBC7-600B-4A10-8EFC-17487B86CF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479A2E34-F8ED-4375-96AD-CD7C47EC88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924FDA5-8AE8-41F3-A8A5-D5ACFE2B7F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43918B0-51A2-4C20-95A3-DBD81EB79AAA}"/>
    <w:embedBold r:id="rId11" w:fontKey="{DB2739F0-F50D-47F5-959A-7787A6A6E1F7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52CE0EA-D7B7-46F8-ACF1-847B189917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2F0C40" w14:textId="77777777" w:rsidTr="00E6148A">
      <w:tc>
        <w:tcPr>
          <w:tcW w:w="720" w:type="dxa"/>
          <w:shd w:val="clear" w:color="auto" w:fill="auto"/>
          <w:vAlign w:val="center"/>
        </w:tcPr>
        <w:p w14:paraId="59465CDD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7B65670B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33F5EBD0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2E2E05FA" w14:textId="779B16B9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3E0BC1BA" wp14:editId="6413CBEB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36A81213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8A16B" w14:textId="77777777" w:rsidR="00351FEF" w:rsidRDefault="00351FEF" w:rsidP="009052EC">
      <w:pPr>
        <w:pBdr>
          <w:bottom w:val="single" w:sz="6" w:space="1" w:color="auto"/>
        </w:pBdr>
      </w:pPr>
    </w:p>
    <w:p w14:paraId="590574B0" w14:textId="77777777" w:rsidR="00351FEF" w:rsidRPr="009052EC" w:rsidRDefault="00351FEF" w:rsidP="009052EC"/>
  </w:footnote>
  <w:footnote w:type="continuationSeparator" w:id="0">
    <w:p w14:paraId="4683E228" w14:textId="77777777" w:rsidR="00351FEF" w:rsidRDefault="00351FEF">
      <w:r>
        <w:continuationSeparator/>
      </w:r>
    </w:p>
    <w:p w14:paraId="4C8802EE" w14:textId="77777777" w:rsidR="00351FEF" w:rsidRDefault="00351FEF"/>
    <w:p w14:paraId="18E53B9B" w14:textId="77777777" w:rsidR="00351FEF" w:rsidRDefault="00351FEF"/>
  </w:footnote>
  <w:footnote w:type="continuationNotice" w:id="1">
    <w:p w14:paraId="1B5D6C45" w14:textId="77777777" w:rsidR="00351FEF" w:rsidRDefault="00351FEF"/>
    <w:p w14:paraId="6A0F53CD" w14:textId="77777777" w:rsidR="00351FEF" w:rsidRDefault="00351FEF"/>
    <w:p w14:paraId="690EDD46" w14:textId="77777777" w:rsidR="00351FEF" w:rsidRDefault="00351F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BBE2E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105295405">
    <w:abstractNumId w:val="13"/>
  </w:num>
  <w:num w:numId="2" w16cid:durableId="1921064974">
    <w:abstractNumId w:val="14"/>
  </w:num>
  <w:num w:numId="3" w16cid:durableId="858811268">
    <w:abstractNumId w:val="4"/>
  </w:num>
  <w:num w:numId="4" w16cid:durableId="1875460916">
    <w:abstractNumId w:val="19"/>
  </w:num>
  <w:num w:numId="5" w16cid:durableId="94834425">
    <w:abstractNumId w:val="10"/>
  </w:num>
  <w:num w:numId="6" w16cid:durableId="1242719784">
    <w:abstractNumId w:val="16"/>
  </w:num>
  <w:num w:numId="7" w16cid:durableId="1410807091">
    <w:abstractNumId w:val="7"/>
  </w:num>
  <w:num w:numId="8" w16cid:durableId="1049110233">
    <w:abstractNumId w:val="18"/>
  </w:num>
  <w:num w:numId="9" w16cid:durableId="1510867559">
    <w:abstractNumId w:val="15"/>
  </w:num>
  <w:num w:numId="10" w16cid:durableId="613483847">
    <w:abstractNumId w:val="0"/>
  </w:num>
  <w:num w:numId="11" w16cid:durableId="914315337">
    <w:abstractNumId w:val="9"/>
  </w:num>
  <w:num w:numId="12" w16cid:durableId="296223335">
    <w:abstractNumId w:val="17"/>
  </w:num>
  <w:num w:numId="13" w16cid:durableId="2067023329">
    <w:abstractNumId w:val="12"/>
  </w:num>
  <w:num w:numId="14" w16cid:durableId="1182087213">
    <w:abstractNumId w:val="8"/>
  </w:num>
  <w:num w:numId="15" w16cid:durableId="2062292099">
    <w:abstractNumId w:val="11"/>
  </w:num>
  <w:num w:numId="16" w16cid:durableId="488012692">
    <w:abstractNumId w:val="6"/>
  </w:num>
  <w:num w:numId="17" w16cid:durableId="2021006234">
    <w:abstractNumId w:val="2"/>
  </w:num>
  <w:num w:numId="18" w16cid:durableId="875971013">
    <w:abstractNumId w:val="3"/>
  </w:num>
  <w:num w:numId="19" w16cid:durableId="2002660122">
    <w:abstractNumId w:val="1"/>
  </w:num>
  <w:num w:numId="20" w16cid:durableId="3318779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D1C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1FEF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5F67A6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46AC5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1D1C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D64BB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A55B2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97A18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2C32E0"/>
  <w15:chartTrackingRefBased/>
  <w15:docId w15:val="{51C8D36F-0FB5-4CD7-BD8F-581952CCD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DA55B2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946AC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6A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46AC5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E97A18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6F947885-BA84-4A46-9F29-857029572B36}"/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9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CST-L3 Tutor Assessment of Group Training Supervision Skills</dc:title>
  <dc:subject/>
  <dc:creator>Windows User</dc:creator>
  <cp:keywords/>
  <dc:description/>
  <cp:lastModifiedBy>Natalie Burford</cp:lastModifiedBy>
  <cp:revision>4</cp:revision>
  <cp:lastPrinted>2006-06-27T08:53:00Z</cp:lastPrinted>
  <dcterms:created xsi:type="dcterms:W3CDTF">2020-07-08T10:00:00Z</dcterms:created>
  <dcterms:modified xsi:type="dcterms:W3CDTF">2023-07-25T16:12:00Z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